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CC9" w:rsidRDefault="00C21CC9"/>
    <w:p w:rsidR="00C21CC9" w:rsidRDefault="004E6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AAAF68" wp14:editId="0D18179B">
                <wp:simplePos x="0" y="0"/>
                <wp:positionH relativeFrom="column">
                  <wp:posOffset>5191760</wp:posOffset>
                </wp:positionH>
                <wp:positionV relativeFrom="paragraph">
                  <wp:posOffset>922020</wp:posOffset>
                </wp:positionV>
                <wp:extent cx="1084580" cy="1404620"/>
                <wp:effectExtent l="0" t="0" r="2032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27" w:rsidRDefault="00E27938">
                            <w:r>
                              <w:t>Click create an account</w:t>
                            </w:r>
                          </w:p>
                          <w:p w:rsidR="00E27938" w:rsidRDefault="00E27938">
                            <w:r w:rsidRPr="007A2909">
                              <w:rPr>
                                <w:highlight w:val="lightGray"/>
                              </w:rPr>
                              <w:t>Register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AAAF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8pt;margin-top:72.6pt;width:85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">
                <v:textbox style="mso-fit-shape-to-text:t">
                  <w:txbxContent>
                    <w:p w:rsidR="004E6427" w:rsidRDefault="00E27938">
                      <w:r>
                        <w:t>Click create an account</w:t>
                      </w:r>
                    </w:p>
                    <w:p w:rsidR="00E27938" w:rsidRDefault="00E27938">
                      <w:r w:rsidRPr="007A2909">
                        <w:rPr>
                          <w:highlight w:val="lightGray"/>
                        </w:rPr>
                        <w:t>Register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2FAB71FD" wp14:editId="370694FE">
            <wp:extent cx="4930623" cy="265021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8117" cy="26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C9" w:rsidRDefault="00C21CC9"/>
    <w:p w:rsidR="007A2909" w:rsidRDefault="007A2909"/>
    <w:p w:rsidR="007A2909" w:rsidRDefault="007A2909"/>
    <w:p w:rsidR="00C21CC9" w:rsidRDefault="00E279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688389" wp14:editId="088AD193">
                <wp:simplePos x="0" y="0"/>
                <wp:positionH relativeFrom="column">
                  <wp:posOffset>5067935</wp:posOffset>
                </wp:positionH>
                <wp:positionV relativeFrom="paragraph">
                  <wp:posOffset>629285</wp:posOffset>
                </wp:positionV>
                <wp:extent cx="1220470" cy="1115695"/>
                <wp:effectExtent l="0" t="0" r="17780" b="273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938" w:rsidRDefault="00E279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7938">
                              <w:rPr>
                                <w:sz w:val="16"/>
                                <w:szCs w:val="16"/>
                              </w:rPr>
                              <w:t xml:space="preserve">Under Participating institutions, select </w:t>
                            </w:r>
                            <w:r w:rsidRPr="00E27938">
                              <w:rPr>
                                <w:sz w:val="16"/>
                                <w:szCs w:val="16"/>
                                <w:u w:val="single"/>
                              </w:rPr>
                              <w:t>Purdue University</w:t>
                            </w:r>
                            <w:r w:rsidRPr="00E27938">
                              <w:rPr>
                                <w:sz w:val="16"/>
                                <w:szCs w:val="16"/>
                              </w:rPr>
                              <w:t xml:space="preserve"> from the drop down arrow.  </w:t>
                            </w:r>
                          </w:p>
                          <w:p w:rsidR="00E27938" w:rsidRPr="00E27938" w:rsidRDefault="00E279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on “Continue to Step 2”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8389" id="_x0000_s1027" type="#_x0000_t202" style="position:absolute;margin-left:399.05pt;margin-top:49.55pt;width:96.1pt;height:87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">
                <v:textbox>
                  <w:txbxContent>
                    <w:p w:rsidR="00E27938" w:rsidRDefault="00E27938">
                      <w:pPr>
                        <w:rPr>
                          <w:sz w:val="16"/>
                          <w:szCs w:val="16"/>
                        </w:rPr>
                      </w:pPr>
                      <w:r w:rsidRPr="00E27938">
                        <w:rPr>
                          <w:sz w:val="16"/>
                          <w:szCs w:val="16"/>
                        </w:rPr>
                        <w:t xml:space="preserve">Under Participating institutions, select </w:t>
                      </w:r>
                      <w:r w:rsidRPr="00E27938">
                        <w:rPr>
                          <w:sz w:val="16"/>
                          <w:szCs w:val="16"/>
                          <w:u w:val="single"/>
                        </w:rPr>
                        <w:t>Purdue University</w:t>
                      </w:r>
                      <w:r w:rsidRPr="00E27938">
                        <w:rPr>
                          <w:sz w:val="16"/>
                          <w:szCs w:val="16"/>
                        </w:rPr>
                        <w:t xml:space="preserve"> from the drop down arrow.  </w:t>
                      </w:r>
                    </w:p>
                    <w:p w:rsidR="00E27938" w:rsidRPr="00E27938" w:rsidRDefault="00E279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Click on “Continue to Step 2”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334F5D8F" wp14:editId="1966CDB4">
            <wp:extent cx="4930140" cy="2649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1291" cy="269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C9" w:rsidRDefault="00C21CC9"/>
    <w:p w:rsidR="00C21CC9" w:rsidRDefault="00E2793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5253657</wp:posOffset>
                </wp:positionH>
                <wp:positionV relativeFrom="paragraph">
                  <wp:posOffset>1122303</wp:posOffset>
                </wp:positionV>
                <wp:extent cx="944245" cy="757555"/>
                <wp:effectExtent l="0" t="0" r="27305" b="234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Default="00E279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7938">
                              <w:rPr>
                                <w:sz w:val="16"/>
                                <w:szCs w:val="16"/>
                              </w:rPr>
                              <w:t>Ent</w:t>
                            </w:r>
                            <w:r w:rsidR="00D47641">
                              <w:rPr>
                                <w:sz w:val="16"/>
                                <w:szCs w:val="16"/>
                              </w:rPr>
                              <w:t>er your personal information</w:t>
                            </w:r>
                          </w:p>
                          <w:p w:rsidR="00E27938" w:rsidRPr="00E27938" w:rsidRDefault="00D47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7938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E27938" w:rsidRPr="00E27938">
                              <w:rPr>
                                <w:sz w:val="16"/>
                                <w:szCs w:val="16"/>
                              </w:rPr>
                              <w:t>elect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7938" w:rsidRPr="00E27938">
                              <w:rPr>
                                <w:sz w:val="16"/>
                                <w:szCs w:val="16"/>
                              </w:rPr>
                              <w:t>“continue to Step 3”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3.65pt;margin-top:88.35pt;width:74.35pt;height:5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">
                <v:textbox>
                  <w:txbxContent>
                    <w:p w:rsidR="00D47641" w:rsidRDefault="00E27938">
                      <w:pPr>
                        <w:rPr>
                          <w:sz w:val="16"/>
                          <w:szCs w:val="16"/>
                        </w:rPr>
                      </w:pPr>
                      <w:r w:rsidRPr="00E27938">
                        <w:rPr>
                          <w:sz w:val="16"/>
                          <w:szCs w:val="16"/>
                        </w:rPr>
                        <w:t>Ent</w:t>
                      </w:r>
                      <w:r w:rsidR="00D47641">
                        <w:rPr>
                          <w:sz w:val="16"/>
                          <w:szCs w:val="16"/>
                        </w:rPr>
                        <w:t>er your personal information</w:t>
                      </w:r>
                    </w:p>
                    <w:p w:rsidR="00E27938" w:rsidRPr="00E27938" w:rsidRDefault="00D47641">
                      <w:pPr>
                        <w:rPr>
                          <w:sz w:val="16"/>
                          <w:szCs w:val="16"/>
                        </w:rPr>
                      </w:pPr>
                      <w:r w:rsidRPr="00E27938">
                        <w:rPr>
                          <w:sz w:val="16"/>
                          <w:szCs w:val="16"/>
                        </w:rPr>
                        <w:t>S</w:t>
                      </w:r>
                      <w:r w:rsidR="00E27938" w:rsidRPr="00E27938">
                        <w:rPr>
                          <w:sz w:val="16"/>
                          <w:szCs w:val="16"/>
                        </w:rPr>
                        <w:t>elect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27938" w:rsidRPr="00E27938">
                        <w:rPr>
                          <w:sz w:val="16"/>
                          <w:szCs w:val="16"/>
                        </w:rPr>
                        <w:t>“continue to Step 3”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29E572BF" wp14:editId="0572AAB5">
            <wp:extent cx="4959460" cy="266570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245" cy="269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09" w:rsidRDefault="007A2909"/>
    <w:p w:rsidR="007A2909" w:rsidRDefault="007A2909"/>
    <w:p w:rsidR="00F930B6" w:rsidRDefault="00D476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D18F7F" wp14:editId="497AF81E">
                <wp:simplePos x="0" y="0"/>
                <wp:positionH relativeFrom="page">
                  <wp:posOffset>6113780</wp:posOffset>
                </wp:positionH>
                <wp:positionV relativeFrom="paragraph">
                  <wp:posOffset>912495</wp:posOffset>
                </wp:positionV>
                <wp:extent cx="1316990" cy="1200785"/>
                <wp:effectExtent l="0" t="0" r="1651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D47641" w:rsidRDefault="00D47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7641">
                              <w:rPr>
                                <w:sz w:val="16"/>
                                <w:szCs w:val="16"/>
                              </w:rPr>
                              <w:t>Enter a user name, password and security question/answer.</w:t>
                            </w:r>
                          </w:p>
                          <w:p w:rsidR="00D47641" w:rsidRPr="00D47641" w:rsidRDefault="00D47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7641">
                              <w:rPr>
                                <w:sz w:val="16"/>
                                <w:szCs w:val="16"/>
                              </w:rPr>
                              <w:t>“Select continue to Step 4”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8F7F" id="_x0000_s1029" type="#_x0000_t202" style="position:absolute;margin-left:481.4pt;margin-top:71.85pt;width:103.7pt;height:94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">
                <v:textbox>
                  <w:txbxContent>
                    <w:p w:rsidR="00D47641" w:rsidRPr="00D47641" w:rsidRDefault="00D47641">
                      <w:pPr>
                        <w:rPr>
                          <w:sz w:val="16"/>
                          <w:szCs w:val="16"/>
                        </w:rPr>
                      </w:pPr>
                      <w:r w:rsidRPr="00D47641">
                        <w:rPr>
                          <w:sz w:val="16"/>
                          <w:szCs w:val="16"/>
                        </w:rPr>
                        <w:t>Enter a user name, password and security question/answer.</w:t>
                      </w:r>
                    </w:p>
                    <w:p w:rsidR="00D47641" w:rsidRPr="00D47641" w:rsidRDefault="00D47641">
                      <w:pPr>
                        <w:rPr>
                          <w:sz w:val="16"/>
                          <w:szCs w:val="16"/>
                        </w:rPr>
                      </w:pPr>
                      <w:r w:rsidRPr="00D47641">
                        <w:rPr>
                          <w:sz w:val="16"/>
                          <w:szCs w:val="16"/>
                        </w:rPr>
                        <w:t>“Select continue to Step 4”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32F24E03" wp14:editId="74F9A809">
            <wp:extent cx="4889500" cy="2628105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416" cy="2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C9" w:rsidRDefault="00C21CC9"/>
    <w:p w:rsidR="00C21CC9" w:rsidRDefault="00D476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866775</wp:posOffset>
                </wp:positionV>
                <wp:extent cx="1393190" cy="697230"/>
                <wp:effectExtent l="0" t="0" r="16510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Default="00D47641">
                            <w:r w:rsidRPr="00D47641">
                              <w:rPr>
                                <w:sz w:val="16"/>
                                <w:szCs w:val="16"/>
                              </w:rPr>
                              <w:t>Complete your personal information and select “continue to Step 5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6.7pt;margin-top:68.25pt;width:109.7pt;height:54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">
                <v:textbox>
                  <w:txbxContent>
                    <w:p w:rsidR="00D47641" w:rsidRDefault="00D47641">
                      <w:r w:rsidRPr="00D47641">
                        <w:rPr>
                          <w:sz w:val="16"/>
                          <w:szCs w:val="16"/>
                        </w:rPr>
                        <w:t>Complete your personal information and select “continue to Step 5</w:t>
                      </w:r>
                      <w: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195F5D4B" wp14:editId="21D10F7F">
            <wp:extent cx="4843220" cy="260323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830" cy="2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09" w:rsidRDefault="007A2909"/>
    <w:p w:rsidR="007A2909" w:rsidRDefault="007A2909">
      <w:bookmarkStart w:id="0" w:name="_GoBack"/>
      <w:bookmarkEnd w:id="0"/>
    </w:p>
    <w:p w:rsidR="00C21CC9" w:rsidRDefault="00C21CC9"/>
    <w:p w:rsidR="00C21CC9" w:rsidRDefault="002825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1FDD02" wp14:editId="216E69E0">
                <wp:simplePos x="0" y="0"/>
                <wp:positionH relativeFrom="margin">
                  <wp:posOffset>5214620</wp:posOffset>
                </wp:positionH>
                <wp:positionV relativeFrom="paragraph">
                  <wp:posOffset>925195</wp:posOffset>
                </wp:positionV>
                <wp:extent cx="1069340" cy="968375"/>
                <wp:effectExtent l="0" t="0" r="16510" b="222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D47641" w:rsidRDefault="00D47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7641">
                              <w:rPr>
                                <w:sz w:val="16"/>
                                <w:szCs w:val="16"/>
                              </w:rPr>
                              <w:t>Complete and select</w:t>
                            </w:r>
                          </w:p>
                          <w:p w:rsidR="00D47641" w:rsidRPr="00D47641" w:rsidRDefault="00D47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7641">
                              <w:rPr>
                                <w:sz w:val="16"/>
                                <w:szCs w:val="16"/>
                              </w:rPr>
                              <w:t>“Continue to Step 6”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DD02" id="_x0000_s1031" type="#_x0000_t202" style="position:absolute;margin-left:410.6pt;margin-top:72.85pt;width:84.2pt;height:7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">
                <v:textbox>
                  <w:txbxContent>
                    <w:p w:rsidR="00D47641" w:rsidRPr="00D47641" w:rsidRDefault="00D47641">
                      <w:pPr>
                        <w:rPr>
                          <w:sz w:val="16"/>
                          <w:szCs w:val="16"/>
                        </w:rPr>
                      </w:pPr>
                      <w:r w:rsidRPr="00D47641">
                        <w:rPr>
                          <w:sz w:val="16"/>
                          <w:szCs w:val="16"/>
                        </w:rPr>
                        <w:t>Complete and select</w:t>
                      </w:r>
                    </w:p>
                    <w:p w:rsidR="00D47641" w:rsidRPr="00D47641" w:rsidRDefault="00D47641">
                      <w:pPr>
                        <w:rPr>
                          <w:sz w:val="16"/>
                          <w:szCs w:val="16"/>
                        </w:rPr>
                      </w:pPr>
                      <w:r w:rsidRPr="00D47641">
                        <w:rPr>
                          <w:sz w:val="16"/>
                          <w:szCs w:val="16"/>
                        </w:rPr>
                        <w:t>“Continue to Step 6”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CC9">
        <w:rPr>
          <w:noProof/>
        </w:rPr>
        <w:drawing>
          <wp:inline distT="0" distB="0" distL="0" distR="0" wp14:anchorId="6578ADF5" wp14:editId="1BC9F487">
            <wp:extent cx="4843145" cy="260319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584" cy="26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C9" w:rsidRDefault="00C21CC9"/>
    <w:p w:rsidR="00C21CC9" w:rsidRDefault="0068751A">
      <w:r>
        <w:rPr>
          <w:noProof/>
        </w:rPr>
        <w:lastRenderedPageBreak/>
        <w:drawing>
          <wp:inline distT="0" distB="0" distL="0" distR="0" wp14:anchorId="0BF09D37" wp14:editId="1142F2CD">
            <wp:extent cx="4905214" cy="26365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6043" cy="265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1A" w:rsidRDefault="00213A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1106170</wp:posOffset>
                </wp:positionV>
                <wp:extent cx="1069340" cy="782320"/>
                <wp:effectExtent l="0" t="0" r="16510" b="177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87" w:rsidRPr="00213A87" w:rsidRDefault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Complete required fields and select</w:t>
                            </w:r>
                          </w:p>
                          <w:p w:rsidR="00213A87" w:rsidRPr="00213A87" w:rsidRDefault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“Continue to Step 7”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3.3pt;margin-top:87.1pt;width:84.2pt;height:6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">
                <v:textbox>
                  <w:txbxContent>
                    <w:p w:rsidR="00213A87" w:rsidRPr="00213A87" w:rsidRDefault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Complete required fields and select</w:t>
                      </w:r>
                    </w:p>
                    <w:p w:rsidR="00213A87" w:rsidRPr="00213A87" w:rsidRDefault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“Continue to Step 7”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51A">
        <w:rPr>
          <w:noProof/>
        </w:rPr>
        <w:drawing>
          <wp:inline distT="0" distB="0" distL="0" distR="0" wp14:anchorId="02E4CFFB" wp14:editId="7E379727">
            <wp:extent cx="4928461" cy="2649048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038" cy="267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A0" w:rsidRDefault="001E21A0"/>
    <w:p w:rsidR="001E21A0" w:rsidRDefault="00213A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F4CF3B" wp14:editId="78BEC83F">
                <wp:simplePos x="0" y="0"/>
                <wp:positionH relativeFrom="margin">
                  <wp:posOffset>5238115</wp:posOffset>
                </wp:positionH>
                <wp:positionV relativeFrom="paragraph">
                  <wp:posOffset>1200150</wp:posOffset>
                </wp:positionV>
                <wp:extent cx="1185545" cy="743585"/>
                <wp:effectExtent l="0" t="0" r="14605" b="184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87" w:rsidRPr="00213A87" w:rsidRDefault="00213A87" w:rsidP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Questions 3, 4, 5, &amp; 6</w:t>
                            </w:r>
                          </w:p>
                          <w:p w:rsidR="00213A87" w:rsidRPr="00213A87" w:rsidRDefault="00213A87" w:rsidP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Select “Not at this time”</w:t>
                            </w:r>
                          </w:p>
                          <w:p w:rsidR="00213A87" w:rsidRDefault="00213A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CF3B" id="_x0000_s1033" type="#_x0000_t202" style="position:absolute;margin-left:412.45pt;margin-top:94.5pt;width:93.35pt;height:58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">
                <v:textbox>
                  <w:txbxContent>
                    <w:p w:rsidR="00213A87" w:rsidRPr="00213A87" w:rsidRDefault="00213A87" w:rsidP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Questions 3, 4, 5, &amp; 6</w:t>
                      </w:r>
                    </w:p>
                    <w:p w:rsidR="00213A87" w:rsidRPr="00213A87" w:rsidRDefault="00213A87" w:rsidP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Select “Not at this time”</w:t>
                      </w:r>
                    </w:p>
                    <w:p w:rsidR="00213A87" w:rsidRDefault="00213A87"/>
                  </w:txbxContent>
                </v:textbox>
                <w10:wrap type="square" anchorx="margin"/>
              </v:shape>
            </w:pict>
          </mc:Fallback>
        </mc:AlternateContent>
      </w:r>
      <w:r w:rsidR="001E21A0">
        <w:rPr>
          <w:noProof/>
        </w:rPr>
        <w:drawing>
          <wp:inline distT="0" distB="0" distL="0" distR="0" wp14:anchorId="0046A358" wp14:editId="30F5283C">
            <wp:extent cx="4850969" cy="2607396"/>
            <wp:effectExtent l="0" t="0" r="698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4619" cy="26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09" w:rsidRDefault="007A2909"/>
    <w:p w:rsidR="007A2909" w:rsidRDefault="007A2909"/>
    <w:p w:rsidR="007A2909" w:rsidRDefault="007A2909"/>
    <w:p w:rsidR="001E21A0" w:rsidRDefault="00213A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04E0A6" wp14:editId="3C2AFEA5">
                <wp:simplePos x="0" y="0"/>
                <wp:positionH relativeFrom="column">
                  <wp:posOffset>5323205</wp:posOffset>
                </wp:positionH>
                <wp:positionV relativeFrom="paragraph">
                  <wp:posOffset>559435</wp:posOffset>
                </wp:positionV>
                <wp:extent cx="1125855" cy="852170"/>
                <wp:effectExtent l="0" t="0" r="17145" b="241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87" w:rsidRPr="00213A87" w:rsidRDefault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Questions 3, 4, 5, &amp; 6</w:t>
                            </w:r>
                          </w:p>
                          <w:p w:rsidR="00213A87" w:rsidRPr="00213A87" w:rsidRDefault="00213A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A87">
                              <w:rPr>
                                <w:sz w:val="16"/>
                                <w:szCs w:val="16"/>
                              </w:rPr>
                              <w:t>Select “Not at this time”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E0A6" id="_x0000_s1034" type="#_x0000_t202" style="position:absolute;margin-left:419.15pt;margin-top:44.05pt;width:88.65pt;height:67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">
                <v:textbox>
                  <w:txbxContent>
                    <w:p w:rsidR="00213A87" w:rsidRPr="00213A87" w:rsidRDefault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Questions 3, 4, 5, &amp; 6</w:t>
                      </w:r>
                    </w:p>
                    <w:p w:rsidR="00213A87" w:rsidRPr="00213A87" w:rsidRDefault="00213A87">
                      <w:pPr>
                        <w:rPr>
                          <w:sz w:val="16"/>
                          <w:szCs w:val="16"/>
                        </w:rPr>
                      </w:pPr>
                      <w:r w:rsidRPr="00213A87">
                        <w:rPr>
                          <w:sz w:val="16"/>
                          <w:szCs w:val="16"/>
                        </w:rPr>
                        <w:t>Select “Not at this time”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1A0">
        <w:rPr>
          <w:noProof/>
        </w:rPr>
        <w:drawing>
          <wp:inline distT="0" distB="0" distL="0" distR="0" wp14:anchorId="2CB81DC4" wp14:editId="32FF1F83">
            <wp:extent cx="4866468" cy="26157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950" cy="26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A0" w:rsidRDefault="001E21A0"/>
    <w:p w:rsidR="0068751A" w:rsidRDefault="00213A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114B27" wp14:editId="3A7CEBD6">
                <wp:simplePos x="0" y="0"/>
                <wp:positionH relativeFrom="page">
                  <wp:posOffset>6322695</wp:posOffset>
                </wp:positionH>
                <wp:positionV relativeFrom="paragraph">
                  <wp:posOffset>549888</wp:posOffset>
                </wp:positionV>
                <wp:extent cx="1159510" cy="1404620"/>
                <wp:effectExtent l="0" t="0" r="21590" b="2730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87" w:rsidRDefault="00F60901">
                            <w:r>
                              <w:t>Please read Question 7 carefully!</w:t>
                            </w:r>
                          </w:p>
                          <w:p w:rsidR="00F60901" w:rsidRDefault="00F6090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14B27" id="_x0000_s1035" type="#_x0000_t202" style="position:absolute;margin-left:497.85pt;margin-top:43.3pt;width:91.3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+UJwIAAE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">
                <v:textbox style="mso-fit-shape-to-text:t">
                  <w:txbxContent>
                    <w:p w:rsidR="00213A87" w:rsidRDefault="00F60901">
                      <w:r>
                        <w:t>Please read Question 7 carefully!</w:t>
                      </w:r>
                    </w:p>
                    <w:p w:rsidR="00F60901" w:rsidRDefault="00F60901"/>
                  </w:txbxContent>
                </v:textbox>
                <w10:wrap type="square" anchorx="page"/>
              </v:shape>
            </w:pict>
          </mc:Fallback>
        </mc:AlternateContent>
      </w:r>
      <w:r w:rsidR="0068751A">
        <w:rPr>
          <w:noProof/>
        </w:rPr>
        <w:drawing>
          <wp:inline distT="0" distB="0" distL="0" distR="0" wp14:anchorId="65705452" wp14:editId="215FB6FE">
            <wp:extent cx="4887374" cy="262696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0674" cy="26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09" w:rsidRDefault="007A2909"/>
    <w:p w:rsidR="007A2909" w:rsidRDefault="007A2909"/>
    <w:p w:rsidR="007A2909" w:rsidRDefault="007A2909"/>
    <w:p w:rsidR="007A2909" w:rsidRDefault="007A2909"/>
    <w:p w:rsidR="0068751A" w:rsidRDefault="00F609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E2C8A9" wp14:editId="1F38B70A">
                <wp:simplePos x="0" y="0"/>
                <wp:positionH relativeFrom="column">
                  <wp:posOffset>5369657</wp:posOffset>
                </wp:positionH>
                <wp:positionV relativeFrom="paragraph">
                  <wp:posOffset>458858</wp:posOffset>
                </wp:positionV>
                <wp:extent cx="1099185" cy="1404620"/>
                <wp:effectExtent l="0" t="0" r="24765" b="2095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901" w:rsidRDefault="00F60901">
                            <w:r>
                              <w:t>You must select “Animal Biosafety”!</w:t>
                            </w:r>
                          </w:p>
                          <w:p w:rsidR="00F60901" w:rsidRDefault="00F60901">
                            <w:r>
                              <w:t>Select “Complete Registration”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2C8A9" id="_x0000_s1036" type="#_x0000_t202" style="position:absolute;margin-left:422.8pt;margin-top:36.15pt;width:86.5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">
                <v:textbox style="mso-fit-shape-to-text:t">
                  <w:txbxContent>
                    <w:p w:rsidR="00F60901" w:rsidRDefault="00F60901">
                      <w:r>
                        <w:t>You must select “Animal Biosafety”!</w:t>
                      </w:r>
                    </w:p>
                    <w:p w:rsidR="00F60901" w:rsidRDefault="00F60901">
                      <w:r>
                        <w:t>Select “Complete Registration”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51A">
        <w:rPr>
          <w:noProof/>
        </w:rPr>
        <w:drawing>
          <wp:inline distT="0" distB="0" distL="0" distR="0" wp14:anchorId="725685F2" wp14:editId="71EE5D40">
            <wp:extent cx="4930623" cy="265021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5188" cy="268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1A" w:rsidRDefault="0068751A"/>
    <w:p w:rsidR="0068751A" w:rsidRDefault="0068751A">
      <w:r>
        <w:rPr>
          <w:noProof/>
        </w:rPr>
        <w:lastRenderedPageBreak/>
        <w:drawing>
          <wp:inline distT="0" distB="0" distL="0" distR="0" wp14:anchorId="7D8C3CBB" wp14:editId="4EE18975">
            <wp:extent cx="4959458" cy="266570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7526" cy="26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A0" w:rsidRDefault="001E21A0"/>
    <w:p w:rsidR="007A2909" w:rsidRDefault="007A2909"/>
    <w:p w:rsidR="007A2909" w:rsidRDefault="007A2909"/>
    <w:p w:rsidR="001E21A0" w:rsidRDefault="001E21A0">
      <w:r>
        <w:rPr>
          <w:noProof/>
        </w:rPr>
        <w:drawing>
          <wp:inline distT="0" distB="0" distL="0" distR="0" wp14:anchorId="50E1CA73" wp14:editId="08700297">
            <wp:extent cx="5017126" cy="269670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3064" cy="272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1A0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CC9" w:rsidRDefault="00C21CC9" w:rsidP="00C21CC9">
      <w:pPr>
        <w:spacing w:after="0" w:line="240" w:lineRule="auto"/>
      </w:pPr>
      <w:r>
        <w:separator/>
      </w:r>
    </w:p>
  </w:endnote>
  <w:endnote w:type="continuationSeparator" w:id="0">
    <w:p w:rsidR="00C21CC9" w:rsidRDefault="00C21CC9" w:rsidP="00C2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CC9" w:rsidRDefault="00C21CC9" w:rsidP="00C21CC9">
      <w:pPr>
        <w:spacing w:after="0" w:line="240" w:lineRule="auto"/>
      </w:pPr>
      <w:r>
        <w:separator/>
      </w:r>
    </w:p>
  </w:footnote>
  <w:footnote w:type="continuationSeparator" w:id="0">
    <w:p w:rsidR="00C21CC9" w:rsidRDefault="00C21CC9" w:rsidP="00C21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427" w:rsidRPr="00F60901" w:rsidRDefault="004E6427" w:rsidP="004E6427">
    <w:pPr>
      <w:pStyle w:val="IntenseQuote"/>
      <w:rPr>
        <w:sz w:val="16"/>
        <w:szCs w:val="16"/>
        <w:lang w:val="en-US"/>
      </w:rPr>
    </w:pPr>
    <w:r w:rsidRPr="00F60901">
      <w:rPr>
        <w:sz w:val="16"/>
        <w:szCs w:val="16"/>
      </w:rPr>
      <w:t xml:space="preserve">Collaborative Institutional Training Initiative (CITI) User Account Set-up </w:t>
    </w:r>
    <w:r w:rsidRPr="00F60901">
      <w:rPr>
        <w:sz w:val="16"/>
        <w:szCs w:val="16"/>
        <w:lang w:val="en-US"/>
      </w:rPr>
      <w:t xml:space="preserve"> </w:t>
    </w:r>
    <w:hyperlink r:id="rId1" w:history="1">
      <w:r w:rsidRPr="00F60901">
        <w:rPr>
          <w:rStyle w:val="Hyperlink"/>
          <w:sz w:val="16"/>
          <w:szCs w:val="16"/>
          <w:lang w:val="en-US"/>
        </w:rPr>
        <w:t>https://www.citiprogram.org</w:t>
      </w:r>
    </w:hyperlink>
    <w:r w:rsidRPr="00F60901">
      <w:rPr>
        <w:sz w:val="16"/>
        <w:szCs w:val="16"/>
        <w:lang w:val="en-US"/>
      </w:rPr>
      <w:t xml:space="preserve"> </w:t>
    </w:r>
  </w:p>
  <w:p w:rsidR="004E6427" w:rsidRDefault="004E64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C9"/>
    <w:rsid w:val="001E21A0"/>
    <w:rsid w:val="00213A87"/>
    <w:rsid w:val="002825B3"/>
    <w:rsid w:val="004E6427"/>
    <w:rsid w:val="0068751A"/>
    <w:rsid w:val="00761AA3"/>
    <w:rsid w:val="007A2909"/>
    <w:rsid w:val="00C21CC9"/>
    <w:rsid w:val="00D47641"/>
    <w:rsid w:val="00E27938"/>
    <w:rsid w:val="00E54035"/>
    <w:rsid w:val="00F60901"/>
    <w:rsid w:val="00F930B6"/>
    <w:rsid w:val="00FB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61A08-6B6D-4C60-8F57-FE74E951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CC9"/>
  </w:style>
  <w:style w:type="paragraph" w:styleId="Footer">
    <w:name w:val="footer"/>
    <w:basedOn w:val="Normal"/>
    <w:link w:val="FooterChar"/>
    <w:uiPriority w:val="99"/>
    <w:unhideWhenUsed/>
    <w:rsid w:val="00C2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CC9"/>
  </w:style>
  <w:style w:type="paragraph" w:styleId="IntenseQuote">
    <w:name w:val="Intense Quote"/>
    <w:basedOn w:val="Normal"/>
    <w:next w:val="Normal"/>
    <w:link w:val="IntenseQuoteChar"/>
    <w:uiPriority w:val="30"/>
    <w:qFormat/>
    <w:rsid w:val="004E642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427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4E6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itiprogra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A51AB288</Template>
  <TotalTime>50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Dowell, Carol A</dc:creator>
  <cp:keywords/>
  <dc:description/>
  <cp:lastModifiedBy>Dowell, Carol A</cp:lastModifiedBy>
  <cp:revision>4</cp:revision>
  <dcterms:created xsi:type="dcterms:W3CDTF">2013-08-30T17:19:00Z</dcterms:created>
  <dcterms:modified xsi:type="dcterms:W3CDTF">2013-09-03T15:48:00Z</dcterms:modified>
</cp:coreProperties>
</file>